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FA9" w:rsidRDefault="000B3FA9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C37C8">
        <w:rPr>
          <w:rFonts w:ascii="Times New Roman" w:hAnsi="Times New Roman"/>
          <w:color w:val="000000"/>
          <w:sz w:val="28"/>
          <w:szCs w:val="28"/>
        </w:rPr>
        <w:t xml:space="preserve">Р О С С И Й С К А Я    Ф Е Д Е Р А Ц И Я </w:t>
      </w:r>
    </w:p>
    <w:p w:rsidR="000B3FA9" w:rsidRPr="000C37C8" w:rsidRDefault="000B3FA9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СОВЕТ НАРОДНЫХ ДЕПУТАТОВ ПОСЕЛКА РАМАСУХА</w:t>
      </w:r>
    </w:p>
    <w:p w:rsidR="000B3FA9" w:rsidRDefault="000B3FA9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ПОЧЕПСКИЙ РАЙОН </w:t>
      </w:r>
      <w:r w:rsidRPr="000C37C8">
        <w:rPr>
          <w:rFonts w:ascii="Times New Roman" w:hAnsi="Times New Roman"/>
          <w:color w:val="000000"/>
          <w:sz w:val="28"/>
          <w:szCs w:val="28"/>
        </w:rPr>
        <w:t>БРЯНСКАЯ   О</w:t>
      </w:r>
      <w:r>
        <w:rPr>
          <w:rFonts w:ascii="Times New Roman" w:hAnsi="Times New Roman"/>
          <w:color w:val="000000"/>
          <w:sz w:val="28"/>
          <w:szCs w:val="28"/>
        </w:rPr>
        <w:t>Б</w:t>
      </w:r>
      <w:r w:rsidRPr="000C37C8">
        <w:rPr>
          <w:rFonts w:ascii="Times New Roman" w:hAnsi="Times New Roman"/>
          <w:color w:val="000000"/>
          <w:sz w:val="28"/>
          <w:szCs w:val="28"/>
        </w:rPr>
        <w:t>ЛАСТЬ</w:t>
      </w:r>
    </w:p>
    <w:p w:rsidR="000B3FA9" w:rsidRPr="000C37C8" w:rsidRDefault="000B3FA9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B3FA9" w:rsidRPr="000C37C8" w:rsidRDefault="000B3FA9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C37C8">
        <w:rPr>
          <w:rFonts w:ascii="Times New Roman" w:hAnsi="Times New Roman"/>
          <w:color w:val="000000"/>
          <w:sz w:val="28"/>
          <w:szCs w:val="28"/>
        </w:rPr>
        <w:t>Р Е Ш Е Н И Е</w:t>
      </w:r>
    </w:p>
    <w:p w:rsidR="000B3FA9" w:rsidRDefault="000B3FA9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B3FA9" w:rsidRPr="008A63A5" w:rsidRDefault="000B3FA9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B3FA9" w:rsidRPr="00F36DD8" w:rsidRDefault="000B3FA9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F36DD8">
        <w:rPr>
          <w:rFonts w:ascii="Times New Roman" w:hAnsi="Times New Roman"/>
          <w:bCs/>
          <w:color w:val="000000"/>
          <w:sz w:val="28"/>
          <w:szCs w:val="28"/>
        </w:rPr>
        <w:t xml:space="preserve">т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09.07.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bCs/>
            <w:color w:val="000000"/>
            <w:sz w:val="28"/>
            <w:szCs w:val="28"/>
          </w:rPr>
          <w:t>2024</w:t>
        </w:r>
        <w:r w:rsidRPr="00F36DD8">
          <w:rPr>
            <w:rFonts w:ascii="Times New Roman" w:hAnsi="Times New Roman"/>
            <w:bCs/>
            <w:color w:val="000000"/>
            <w:sz w:val="28"/>
            <w:szCs w:val="28"/>
          </w:rPr>
          <w:t xml:space="preserve"> г</w:t>
        </w:r>
      </w:smartTag>
      <w:r w:rsidRPr="00F36DD8">
        <w:rPr>
          <w:rFonts w:ascii="Times New Roman" w:hAnsi="Times New Roman"/>
          <w:bCs/>
          <w:color w:val="000000"/>
          <w:sz w:val="28"/>
          <w:szCs w:val="28"/>
        </w:rPr>
        <w:t xml:space="preserve">.  №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145 </w:t>
      </w:r>
    </w:p>
    <w:p w:rsidR="000B3FA9" w:rsidRDefault="000B3FA9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:rsidR="000B3FA9" w:rsidRDefault="000B3FA9" w:rsidP="000B51DE">
      <w:pPr>
        <w:widowControl w:val="0"/>
        <w:autoSpaceDE w:val="0"/>
        <w:autoSpaceDN w:val="0"/>
        <w:spacing w:after="0" w:line="240" w:lineRule="auto"/>
        <w:ind w:right="4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решение Совета народных депутатов поселка Рамасуха Почепского района Брянской области от 27.11.2019 г. №34 «Об</w:t>
      </w:r>
      <w:r w:rsidRPr="00182E9D">
        <w:rPr>
          <w:rFonts w:ascii="Times New Roman" w:hAnsi="Times New Roman"/>
          <w:sz w:val="28"/>
          <w:szCs w:val="28"/>
        </w:rPr>
        <w:t xml:space="preserve"> оплате труда </w:t>
      </w:r>
      <w:r>
        <w:rPr>
          <w:rFonts w:ascii="Times New Roman" w:hAnsi="Times New Roman"/>
          <w:sz w:val="28"/>
          <w:szCs w:val="28"/>
        </w:rPr>
        <w:t xml:space="preserve">работников, замещающих должности в органах местного самоуправления </w:t>
      </w:r>
    </w:p>
    <w:p w:rsidR="000B3FA9" w:rsidRPr="00182E9D" w:rsidRDefault="000B3FA9" w:rsidP="000B51DE">
      <w:pPr>
        <w:widowControl w:val="0"/>
        <w:autoSpaceDE w:val="0"/>
        <w:autoSpaceDN w:val="0"/>
        <w:spacing w:after="0" w:line="240" w:lineRule="auto"/>
        <w:ind w:right="4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Рамасухского городского поселения не являющиеся должностями муниципальной службы»</w:t>
      </w:r>
    </w:p>
    <w:p w:rsidR="000B3FA9" w:rsidRPr="00182E9D" w:rsidRDefault="000B3FA9" w:rsidP="000B51DE">
      <w:pPr>
        <w:widowControl w:val="0"/>
        <w:autoSpaceDE w:val="0"/>
        <w:autoSpaceDN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0B3FA9" w:rsidRPr="00080695" w:rsidRDefault="000B3FA9" w:rsidP="000B51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B3FA9" w:rsidRDefault="000B3FA9" w:rsidP="0038363E">
      <w:pPr>
        <w:spacing w:after="120" w:line="240" w:lineRule="auto"/>
        <w:ind w:firstLine="2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80695">
        <w:rPr>
          <w:rFonts w:ascii="Times New Roman" w:hAnsi="Times New Roman"/>
          <w:sz w:val="28"/>
          <w:szCs w:val="28"/>
        </w:rPr>
        <w:t xml:space="preserve"> </w:t>
      </w:r>
      <w:r w:rsidRPr="00C263DE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N 131-ФЗ "Об общих принципах организации местного самоуправления в Российской Федерации", постановлением Правительства Брянской области  от 11 декабря 2017 года №633-п «Об утверждении Порядка расчета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Брянской области» (в действующих редакциях), </w:t>
      </w:r>
      <w:r>
        <w:rPr>
          <w:rFonts w:ascii="Times New Roman" w:hAnsi="Times New Roman"/>
          <w:sz w:val="28"/>
          <w:szCs w:val="28"/>
        </w:rPr>
        <w:t xml:space="preserve">Совет народных депутатов поселка Рамасуха </w:t>
      </w:r>
    </w:p>
    <w:p w:rsidR="000B3FA9" w:rsidRDefault="000B3FA9" w:rsidP="0038363E">
      <w:pPr>
        <w:spacing w:after="120" w:line="240" w:lineRule="auto"/>
        <w:ind w:firstLine="2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РЕШИЛ: </w:t>
      </w:r>
    </w:p>
    <w:p w:rsidR="000B3FA9" w:rsidRPr="009F4990" w:rsidRDefault="000B3FA9" w:rsidP="009F4990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F4990">
        <w:rPr>
          <w:rFonts w:ascii="Times New Roman" w:hAnsi="Times New Roman"/>
          <w:bCs/>
          <w:color w:val="000000"/>
          <w:sz w:val="28"/>
          <w:szCs w:val="28"/>
        </w:rPr>
        <w:t>Внести в решение Совета народных депутатов поселка Рамасуха Почепского района Брянской области от 27.11.2019 г. №34 «Об оплате труда работников, замещающих должности в органах местного самоуправления Рамасухского городского поселения не являющиеся должностями муниципальной службы»» следующие изменения:</w:t>
      </w:r>
    </w:p>
    <w:p w:rsidR="000B3FA9" w:rsidRPr="009F4990" w:rsidRDefault="000B3FA9" w:rsidP="00D66B53">
      <w:pPr>
        <w:pStyle w:val="ListParagraph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 наименовании и  по тексту Решения, Положения, Приложения№1 к Положению слова «</w:t>
      </w:r>
      <w:r>
        <w:rPr>
          <w:rFonts w:ascii="Times New Roman" w:hAnsi="Times New Roman"/>
          <w:sz w:val="28"/>
          <w:szCs w:val="28"/>
        </w:rPr>
        <w:t>Рамасухского городского поселения» заменить словами «Рамасухского городского поселения Почепского муниципального района Брянской области».</w:t>
      </w:r>
    </w:p>
    <w:p w:rsidR="000B3FA9" w:rsidRPr="00D66B53" w:rsidRDefault="000B3FA9" w:rsidP="00D66B53">
      <w:pPr>
        <w:pStyle w:val="ListParagraph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D66B53">
        <w:rPr>
          <w:rFonts w:ascii="Times New Roman" w:hAnsi="Times New Roman"/>
          <w:bCs/>
          <w:color w:val="000000"/>
          <w:sz w:val="28"/>
          <w:szCs w:val="28"/>
        </w:rPr>
        <w:t xml:space="preserve">В подпункте 2.1.1  пункта 2.1  раздела 2  Положения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цифры «100» заменить </w:t>
      </w:r>
      <w:r w:rsidRPr="00D66B53">
        <w:rPr>
          <w:rFonts w:ascii="Times New Roman" w:hAnsi="Times New Roman"/>
          <w:bCs/>
          <w:color w:val="000000"/>
          <w:sz w:val="28"/>
          <w:szCs w:val="28"/>
        </w:rPr>
        <w:t xml:space="preserve"> ц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ифрами </w:t>
      </w:r>
      <w:r w:rsidRPr="00D66B53">
        <w:rPr>
          <w:rFonts w:ascii="Times New Roman" w:hAnsi="Times New Roman"/>
          <w:bCs/>
          <w:color w:val="000000"/>
          <w:sz w:val="28"/>
          <w:szCs w:val="28"/>
        </w:rPr>
        <w:t xml:space="preserve"> «190»;  </w:t>
      </w:r>
    </w:p>
    <w:p w:rsidR="000B3FA9" w:rsidRPr="005B6D0B" w:rsidRDefault="000B3FA9" w:rsidP="00D66B53">
      <w:pPr>
        <w:pStyle w:val="ListParagraph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1.3. </w:t>
      </w:r>
      <w:r w:rsidRPr="005B6D0B">
        <w:rPr>
          <w:rFonts w:ascii="Times New Roman" w:hAnsi="Times New Roman"/>
          <w:bCs/>
          <w:color w:val="000000"/>
          <w:sz w:val="28"/>
          <w:szCs w:val="28"/>
        </w:rPr>
        <w:t xml:space="preserve">В подпункте 2.1.4 пункта 2.1 раздела 2 Положения </w:t>
      </w:r>
      <w:r>
        <w:rPr>
          <w:rFonts w:ascii="Times New Roman" w:hAnsi="Times New Roman"/>
          <w:bCs/>
          <w:color w:val="000000"/>
          <w:sz w:val="28"/>
          <w:szCs w:val="28"/>
        </w:rPr>
        <w:t>цифры «25» заменить  цифрами  «20».</w:t>
      </w:r>
    </w:p>
    <w:p w:rsidR="000B3FA9" w:rsidRPr="002C2C2F" w:rsidRDefault="000B3FA9" w:rsidP="002C2C2F">
      <w:p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1.4</w:t>
      </w:r>
      <w:r w:rsidRPr="002C2C2F">
        <w:rPr>
          <w:rFonts w:ascii="Times New Roman" w:hAnsi="Times New Roman"/>
          <w:bCs/>
          <w:color w:val="000000"/>
          <w:sz w:val="28"/>
          <w:szCs w:val="28"/>
        </w:rPr>
        <w:t>. Пункт 2.2.раздела 2 Положения изложить в новой редакции:</w:t>
      </w:r>
    </w:p>
    <w:p w:rsidR="000B3FA9" w:rsidRPr="00F0611E" w:rsidRDefault="000B3FA9" w:rsidP="00F0611E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Pr="00F0611E">
        <w:rPr>
          <w:rFonts w:ascii="Times New Roman" w:hAnsi="Times New Roman"/>
          <w:color w:val="000000"/>
          <w:sz w:val="28"/>
          <w:szCs w:val="28"/>
        </w:rPr>
        <w:t>2.2. При формировании годового фонда оплаты труда работников замещающих должности в органах местного Рамасухского городского поселения, не являющиеся должностями муниципальной службы, предусматриваются средства для выплаты:</w:t>
      </w:r>
    </w:p>
    <w:p w:rsidR="000B3FA9" w:rsidRPr="00F0611E" w:rsidRDefault="000B3FA9" w:rsidP="00F0611E">
      <w:pPr>
        <w:widowControl w:val="0"/>
        <w:shd w:val="clear" w:color="auto" w:fill="FFFFFF"/>
        <w:tabs>
          <w:tab w:val="left" w:pos="6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а) должностной оклад</w:t>
      </w:r>
      <w:r w:rsidRPr="00F0611E">
        <w:rPr>
          <w:rFonts w:ascii="Times New Roman" w:hAnsi="Times New Roman"/>
          <w:color w:val="000000"/>
          <w:sz w:val="28"/>
          <w:szCs w:val="28"/>
        </w:rPr>
        <w:t xml:space="preserve"> - в размере 12;</w:t>
      </w:r>
    </w:p>
    <w:p w:rsidR="000B3FA9" w:rsidRPr="00F0611E" w:rsidRDefault="000B3FA9" w:rsidP="00F0611E">
      <w:pPr>
        <w:widowControl w:val="0"/>
        <w:shd w:val="clear" w:color="auto" w:fill="FFFFFF"/>
        <w:tabs>
          <w:tab w:val="left" w:pos="6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0611E">
        <w:rPr>
          <w:rFonts w:ascii="Times New Roman" w:hAnsi="Times New Roman"/>
          <w:color w:val="000000"/>
          <w:sz w:val="28"/>
          <w:szCs w:val="28"/>
        </w:rPr>
        <w:t>б) ежемесячная надбавка за сложно</w:t>
      </w:r>
      <w:r>
        <w:rPr>
          <w:rFonts w:ascii="Times New Roman" w:hAnsi="Times New Roman"/>
          <w:color w:val="000000"/>
          <w:sz w:val="28"/>
          <w:szCs w:val="28"/>
        </w:rPr>
        <w:t xml:space="preserve">сть, напряженность, высокие достижения в труде  </w:t>
      </w:r>
      <w:r w:rsidRPr="00F0611E">
        <w:rPr>
          <w:rFonts w:ascii="Times New Roman" w:hAnsi="Times New Roman"/>
          <w:color w:val="000000"/>
          <w:sz w:val="28"/>
          <w:szCs w:val="28"/>
        </w:rPr>
        <w:t xml:space="preserve">- в размере </w:t>
      </w:r>
      <w:r>
        <w:rPr>
          <w:rFonts w:ascii="Times New Roman" w:hAnsi="Times New Roman"/>
          <w:sz w:val="28"/>
          <w:szCs w:val="28"/>
        </w:rPr>
        <w:t>22,8</w:t>
      </w:r>
      <w:r>
        <w:rPr>
          <w:rFonts w:ascii="Times New Roman" w:hAnsi="Times New Roman"/>
          <w:color w:val="000000"/>
          <w:sz w:val="28"/>
          <w:szCs w:val="28"/>
        </w:rPr>
        <w:t xml:space="preserve"> должностных</w:t>
      </w:r>
      <w:r w:rsidRPr="00F0611E">
        <w:rPr>
          <w:rFonts w:ascii="Times New Roman" w:hAnsi="Times New Roman"/>
          <w:color w:val="000000"/>
          <w:sz w:val="28"/>
          <w:szCs w:val="28"/>
        </w:rPr>
        <w:t xml:space="preserve"> окладов;</w:t>
      </w:r>
    </w:p>
    <w:p w:rsidR="000B3FA9" w:rsidRPr="00F0611E" w:rsidRDefault="000B3FA9" w:rsidP="00F0611E">
      <w:pPr>
        <w:widowControl w:val="0"/>
        <w:shd w:val="clear" w:color="auto" w:fill="FFFFFF"/>
        <w:tabs>
          <w:tab w:val="left" w:pos="571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0611E">
        <w:rPr>
          <w:rFonts w:ascii="Times New Roman" w:hAnsi="Times New Roman"/>
          <w:color w:val="000000"/>
          <w:sz w:val="28"/>
          <w:szCs w:val="28"/>
        </w:rPr>
        <w:t xml:space="preserve">в) ежемесячная надбавка к должностному окладу за выслугу лет - в размере </w:t>
      </w:r>
      <w:r>
        <w:rPr>
          <w:rFonts w:ascii="Times New Roman" w:hAnsi="Times New Roman"/>
          <w:color w:val="000000"/>
          <w:sz w:val="28"/>
          <w:szCs w:val="28"/>
        </w:rPr>
        <w:t>3,6</w:t>
      </w:r>
      <w:r w:rsidRPr="00F0611E">
        <w:rPr>
          <w:rFonts w:ascii="Times New Roman" w:hAnsi="Times New Roman"/>
          <w:color w:val="000000"/>
          <w:sz w:val="28"/>
          <w:szCs w:val="28"/>
        </w:rPr>
        <w:t xml:space="preserve"> должностных окладов;</w:t>
      </w:r>
    </w:p>
    <w:p w:rsidR="000B3FA9" w:rsidRPr="00F0611E" w:rsidRDefault="000B3FA9" w:rsidP="00F0611E">
      <w:pPr>
        <w:widowControl w:val="0"/>
        <w:shd w:val="clear" w:color="auto" w:fill="FFFFFF"/>
        <w:tabs>
          <w:tab w:val="left" w:pos="644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</w:t>
      </w:r>
      <w:r w:rsidRPr="00F0611E">
        <w:rPr>
          <w:rFonts w:ascii="Times New Roman" w:hAnsi="Times New Roman"/>
          <w:color w:val="000000"/>
          <w:sz w:val="28"/>
          <w:szCs w:val="28"/>
        </w:rPr>
        <w:t>) ежемесячное денежное поощрение - в размере 12 должностных окладов;</w:t>
      </w:r>
    </w:p>
    <w:p w:rsidR="000B3FA9" w:rsidRDefault="000B3FA9" w:rsidP="00F0611E">
      <w:pPr>
        <w:widowControl w:val="0"/>
        <w:shd w:val="clear" w:color="auto" w:fill="FFFFFF"/>
        <w:tabs>
          <w:tab w:val="left" w:pos="682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д) ежемесячная премия</w:t>
      </w:r>
      <w:r w:rsidRPr="00F0611E">
        <w:rPr>
          <w:rFonts w:ascii="Times New Roman" w:hAnsi="Times New Roman"/>
          <w:color w:val="000000"/>
          <w:sz w:val="28"/>
          <w:szCs w:val="28"/>
        </w:rPr>
        <w:t xml:space="preserve"> по результатам работы - в размере </w:t>
      </w:r>
      <w:r>
        <w:rPr>
          <w:rFonts w:ascii="Times New Roman" w:hAnsi="Times New Roman"/>
          <w:color w:val="000000"/>
          <w:sz w:val="28"/>
          <w:szCs w:val="28"/>
        </w:rPr>
        <w:t>2,6</w:t>
      </w:r>
      <w:r w:rsidRPr="00F0611E">
        <w:rPr>
          <w:rFonts w:ascii="Times New Roman" w:hAnsi="Times New Roman"/>
          <w:color w:val="000000"/>
          <w:sz w:val="28"/>
          <w:szCs w:val="28"/>
        </w:rPr>
        <w:t xml:space="preserve"> должностных окладов;</w:t>
      </w:r>
    </w:p>
    <w:p w:rsidR="000B3FA9" w:rsidRPr="00F0611E" w:rsidRDefault="000B3FA9" w:rsidP="00F0611E">
      <w:pPr>
        <w:widowControl w:val="0"/>
        <w:shd w:val="clear" w:color="auto" w:fill="FFFFFF"/>
        <w:tabs>
          <w:tab w:val="left" w:pos="682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0611E">
        <w:rPr>
          <w:rFonts w:ascii="Times New Roman" w:hAnsi="Times New Roman"/>
          <w:color w:val="000000"/>
          <w:sz w:val="28"/>
          <w:szCs w:val="28"/>
        </w:rPr>
        <w:t>е) единовременная выплата при предоставлении ежегодного оплачиваемого отпуска и  материальная помощь - в размере 2 должностных окладов.</w:t>
      </w:r>
      <w:r>
        <w:rPr>
          <w:rFonts w:ascii="Times New Roman" w:hAnsi="Times New Roman"/>
          <w:color w:val="000000"/>
          <w:sz w:val="28"/>
          <w:szCs w:val="28"/>
        </w:rPr>
        <w:t>»</w:t>
      </w:r>
    </w:p>
    <w:p w:rsidR="000B3FA9" w:rsidRPr="002C2C2F" w:rsidRDefault="000B3FA9" w:rsidP="002C2C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1.5. </w:t>
      </w:r>
      <w:r w:rsidRPr="002C2C2F">
        <w:rPr>
          <w:rFonts w:ascii="Times New Roman" w:hAnsi="Times New Roman"/>
          <w:color w:val="000000"/>
          <w:sz w:val="28"/>
          <w:szCs w:val="28"/>
        </w:rPr>
        <w:t>В приложении №1 к Положению цифры «4126» заменить на цифры «4742».</w:t>
      </w:r>
    </w:p>
    <w:p w:rsidR="000B3FA9" w:rsidRDefault="000B3FA9" w:rsidP="009F49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F5567">
        <w:rPr>
          <w:rFonts w:ascii="Times New Roman" w:hAnsi="Times New Roman"/>
          <w:bCs/>
          <w:color w:val="000000"/>
          <w:sz w:val="28"/>
          <w:szCs w:val="28"/>
        </w:rPr>
        <w:t>2.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2F5567">
        <w:rPr>
          <w:rFonts w:ascii="Times New Roman" w:hAnsi="Times New Roman"/>
          <w:bCs/>
          <w:color w:val="000000"/>
          <w:sz w:val="28"/>
          <w:szCs w:val="28"/>
        </w:rPr>
        <w:t>Настоящее решение опубликовать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(обнародовать)</w:t>
      </w:r>
      <w:r w:rsidRPr="002F5567">
        <w:rPr>
          <w:rFonts w:ascii="Times New Roman" w:hAnsi="Times New Roman"/>
          <w:bCs/>
          <w:color w:val="000000"/>
          <w:sz w:val="28"/>
          <w:szCs w:val="28"/>
        </w:rPr>
        <w:t xml:space="preserve"> в порядке, установленном Уставом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Рамасухского городского поселения </w:t>
      </w:r>
      <w:r w:rsidRPr="002F5567">
        <w:rPr>
          <w:rFonts w:ascii="Times New Roman" w:hAnsi="Times New Roman"/>
          <w:bCs/>
          <w:color w:val="000000"/>
          <w:sz w:val="28"/>
          <w:szCs w:val="28"/>
        </w:rPr>
        <w:t xml:space="preserve"> Почепского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</w:t>
      </w:r>
      <w:r w:rsidRPr="002F5567">
        <w:rPr>
          <w:rFonts w:ascii="Times New Roman" w:hAnsi="Times New Roman"/>
          <w:bCs/>
          <w:color w:val="000000"/>
          <w:sz w:val="28"/>
          <w:szCs w:val="28"/>
        </w:rPr>
        <w:t xml:space="preserve">района Брянской области </w:t>
      </w:r>
      <w:r w:rsidRPr="00B00D33">
        <w:rPr>
          <w:rFonts w:ascii="Times New Roman" w:hAnsi="Times New Roman"/>
          <w:bCs/>
          <w:i/>
          <w:color w:val="000000"/>
          <w:sz w:val="24"/>
          <w:szCs w:val="24"/>
        </w:rPr>
        <w:t>.</w:t>
      </w:r>
    </w:p>
    <w:p w:rsidR="000B3FA9" w:rsidRPr="00080695" w:rsidRDefault="000B3FA9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3. </w:t>
      </w:r>
      <w:r w:rsidRPr="00080695">
        <w:rPr>
          <w:rFonts w:ascii="Times New Roman" w:hAnsi="Times New Roman"/>
          <w:bCs/>
          <w:color w:val="000000"/>
          <w:sz w:val="28"/>
          <w:szCs w:val="28"/>
        </w:rPr>
        <w:t xml:space="preserve">Настоящее решение вступает в силу со дня подписания и распространяется на правоотношения, возникшие  с 1 </w:t>
      </w:r>
      <w:r>
        <w:rPr>
          <w:rFonts w:ascii="Times New Roman" w:hAnsi="Times New Roman"/>
          <w:bCs/>
          <w:color w:val="000000"/>
          <w:sz w:val="28"/>
          <w:szCs w:val="28"/>
        </w:rPr>
        <w:t>апреля</w:t>
      </w:r>
      <w:r w:rsidRPr="00080695">
        <w:rPr>
          <w:rFonts w:ascii="Times New Roman" w:hAnsi="Times New Roman"/>
          <w:bCs/>
          <w:color w:val="000000"/>
          <w:sz w:val="28"/>
          <w:szCs w:val="28"/>
        </w:rPr>
        <w:t xml:space="preserve"> 20</w:t>
      </w:r>
      <w:r>
        <w:rPr>
          <w:rFonts w:ascii="Times New Roman" w:hAnsi="Times New Roman"/>
          <w:bCs/>
          <w:color w:val="000000"/>
          <w:sz w:val="28"/>
          <w:szCs w:val="28"/>
        </w:rPr>
        <w:t>24</w:t>
      </w:r>
      <w:r w:rsidRPr="00080695">
        <w:rPr>
          <w:rFonts w:ascii="Times New Roman" w:hAnsi="Times New Roman"/>
          <w:bCs/>
          <w:color w:val="000000"/>
          <w:sz w:val="28"/>
          <w:szCs w:val="28"/>
        </w:rPr>
        <w:t xml:space="preserve"> года.</w:t>
      </w:r>
    </w:p>
    <w:p w:rsidR="000B3FA9" w:rsidRDefault="000B3FA9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0B3FA9" w:rsidRDefault="000B3FA9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bookmarkStart w:id="0" w:name="_GoBack"/>
      <w:bookmarkEnd w:id="0"/>
    </w:p>
    <w:p w:rsidR="000B3FA9" w:rsidRDefault="000B3FA9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0B3FA9" w:rsidRDefault="000B3FA9" w:rsidP="002C2C2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,</w:t>
      </w:r>
      <w:r w:rsidRPr="00C85859">
        <w:rPr>
          <w:rFonts w:ascii="Times New Roman" w:hAnsi="Times New Roman"/>
          <w:bCs/>
          <w:color w:val="000000"/>
          <w:sz w:val="28"/>
          <w:szCs w:val="28"/>
        </w:rPr>
        <w:t>Глава поселка Рамасуха                                                     А.В.Голобокова</w:t>
      </w:r>
    </w:p>
    <w:p w:rsidR="000B3FA9" w:rsidRDefault="000B3FA9" w:rsidP="002C2C2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0B3FA9" w:rsidRPr="00B00D33" w:rsidRDefault="000B3FA9" w:rsidP="00B00D3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Cs/>
          <w:i/>
          <w:color w:val="000000"/>
          <w:sz w:val="28"/>
          <w:szCs w:val="28"/>
        </w:rPr>
      </w:pPr>
    </w:p>
    <w:sectPr w:rsidR="000B3FA9" w:rsidRPr="00B00D33" w:rsidSect="00BC55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FA9" w:rsidRDefault="000B3FA9">
      <w:pPr>
        <w:spacing w:after="0" w:line="240" w:lineRule="auto"/>
      </w:pPr>
      <w:r>
        <w:separator/>
      </w:r>
    </w:p>
  </w:endnote>
  <w:endnote w:type="continuationSeparator" w:id="0">
    <w:p w:rsidR="000B3FA9" w:rsidRDefault="000B3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FA9" w:rsidRDefault="000B3FA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FA9" w:rsidRDefault="000B3FA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FA9" w:rsidRDefault="000B3F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FA9" w:rsidRDefault="000B3FA9">
      <w:pPr>
        <w:spacing w:after="0" w:line="240" w:lineRule="auto"/>
      </w:pPr>
      <w:r>
        <w:separator/>
      </w:r>
    </w:p>
  </w:footnote>
  <w:footnote w:type="continuationSeparator" w:id="0">
    <w:p w:rsidR="000B3FA9" w:rsidRDefault="000B3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FA9" w:rsidRDefault="000B3FA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FA9" w:rsidRDefault="000B3FA9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0B3FA9" w:rsidRDefault="000B3FA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FA9" w:rsidRDefault="000B3FA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10415"/>
    <w:multiLevelType w:val="multilevel"/>
    <w:tmpl w:val="9328FF5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  <w:i w:val="0"/>
        <w:sz w:val="28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i w:val="0"/>
        <w:sz w:val="28"/>
      </w:rPr>
    </w:lvl>
  </w:abstractNum>
  <w:abstractNum w:abstractNumId="1">
    <w:nsid w:val="46A56FB6"/>
    <w:multiLevelType w:val="multilevel"/>
    <w:tmpl w:val="CECE71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53D60054"/>
    <w:multiLevelType w:val="hybridMultilevel"/>
    <w:tmpl w:val="62420E7A"/>
    <w:lvl w:ilvl="0" w:tplc="5F465CB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980740"/>
    <w:multiLevelType w:val="hybridMultilevel"/>
    <w:tmpl w:val="7B7496FA"/>
    <w:lvl w:ilvl="0" w:tplc="6B38E0D2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51DE"/>
    <w:rsid w:val="00036568"/>
    <w:rsid w:val="00041F0B"/>
    <w:rsid w:val="00080695"/>
    <w:rsid w:val="000925D1"/>
    <w:rsid w:val="000B3FA9"/>
    <w:rsid w:val="000B51DE"/>
    <w:rsid w:val="000C37C8"/>
    <w:rsid w:val="000C585A"/>
    <w:rsid w:val="00107DA6"/>
    <w:rsid w:val="001165AF"/>
    <w:rsid w:val="001173C0"/>
    <w:rsid w:val="00142467"/>
    <w:rsid w:val="00182E9D"/>
    <w:rsid w:val="001925D7"/>
    <w:rsid w:val="001B5444"/>
    <w:rsid w:val="001C4A31"/>
    <w:rsid w:val="001D3AC0"/>
    <w:rsid w:val="001D65E4"/>
    <w:rsid w:val="001E3BFD"/>
    <w:rsid w:val="00215537"/>
    <w:rsid w:val="00221DDE"/>
    <w:rsid w:val="002B0539"/>
    <w:rsid w:val="002C2C2F"/>
    <w:rsid w:val="002F5567"/>
    <w:rsid w:val="002F5B05"/>
    <w:rsid w:val="00313FE7"/>
    <w:rsid w:val="00320975"/>
    <w:rsid w:val="00364207"/>
    <w:rsid w:val="003700B9"/>
    <w:rsid w:val="0038363E"/>
    <w:rsid w:val="003A568E"/>
    <w:rsid w:val="003F5B74"/>
    <w:rsid w:val="003F7FBF"/>
    <w:rsid w:val="00406151"/>
    <w:rsid w:val="004507E4"/>
    <w:rsid w:val="004726BC"/>
    <w:rsid w:val="0049398F"/>
    <w:rsid w:val="004944AC"/>
    <w:rsid w:val="004A3061"/>
    <w:rsid w:val="004B53A0"/>
    <w:rsid w:val="004C5237"/>
    <w:rsid w:val="004C60A7"/>
    <w:rsid w:val="004D239E"/>
    <w:rsid w:val="00527FD7"/>
    <w:rsid w:val="005A144C"/>
    <w:rsid w:val="005A56BA"/>
    <w:rsid w:val="005B1214"/>
    <w:rsid w:val="005B6D0B"/>
    <w:rsid w:val="005D3E6E"/>
    <w:rsid w:val="005D735A"/>
    <w:rsid w:val="00631F6F"/>
    <w:rsid w:val="0063626F"/>
    <w:rsid w:val="00641C37"/>
    <w:rsid w:val="006656E9"/>
    <w:rsid w:val="00666CF8"/>
    <w:rsid w:val="00675812"/>
    <w:rsid w:val="00694B78"/>
    <w:rsid w:val="006D2CF0"/>
    <w:rsid w:val="006E2A1E"/>
    <w:rsid w:val="007A00C6"/>
    <w:rsid w:val="007B7A35"/>
    <w:rsid w:val="007C38E0"/>
    <w:rsid w:val="00800D7C"/>
    <w:rsid w:val="00803CC2"/>
    <w:rsid w:val="00826ACD"/>
    <w:rsid w:val="008423A5"/>
    <w:rsid w:val="0084276D"/>
    <w:rsid w:val="00845D1D"/>
    <w:rsid w:val="0084660C"/>
    <w:rsid w:val="00885FBC"/>
    <w:rsid w:val="00890CDF"/>
    <w:rsid w:val="008A63A5"/>
    <w:rsid w:val="008B0FA5"/>
    <w:rsid w:val="008D63A0"/>
    <w:rsid w:val="008E6367"/>
    <w:rsid w:val="00906A8C"/>
    <w:rsid w:val="0091087E"/>
    <w:rsid w:val="0093577D"/>
    <w:rsid w:val="00966D50"/>
    <w:rsid w:val="00976AC1"/>
    <w:rsid w:val="009933B2"/>
    <w:rsid w:val="009F032A"/>
    <w:rsid w:val="009F4990"/>
    <w:rsid w:val="00A17D61"/>
    <w:rsid w:val="00A5347A"/>
    <w:rsid w:val="00A60ECD"/>
    <w:rsid w:val="00A6523D"/>
    <w:rsid w:val="00A7596D"/>
    <w:rsid w:val="00A83861"/>
    <w:rsid w:val="00AC5595"/>
    <w:rsid w:val="00B00D33"/>
    <w:rsid w:val="00B016EC"/>
    <w:rsid w:val="00B347F4"/>
    <w:rsid w:val="00B34ED7"/>
    <w:rsid w:val="00BA3A11"/>
    <w:rsid w:val="00BA717A"/>
    <w:rsid w:val="00BA7EDA"/>
    <w:rsid w:val="00BC5587"/>
    <w:rsid w:val="00BD0112"/>
    <w:rsid w:val="00BD1027"/>
    <w:rsid w:val="00C00BF7"/>
    <w:rsid w:val="00C16706"/>
    <w:rsid w:val="00C263DE"/>
    <w:rsid w:val="00C573E2"/>
    <w:rsid w:val="00C67058"/>
    <w:rsid w:val="00C85859"/>
    <w:rsid w:val="00C95EEB"/>
    <w:rsid w:val="00CB3CBA"/>
    <w:rsid w:val="00CB7E92"/>
    <w:rsid w:val="00CD6B2C"/>
    <w:rsid w:val="00D62EAD"/>
    <w:rsid w:val="00D66B53"/>
    <w:rsid w:val="00D833AA"/>
    <w:rsid w:val="00DE659C"/>
    <w:rsid w:val="00DF1E7E"/>
    <w:rsid w:val="00E23E60"/>
    <w:rsid w:val="00E30066"/>
    <w:rsid w:val="00E54E22"/>
    <w:rsid w:val="00E71865"/>
    <w:rsid w:val="00E86417"/>
    <w:rsid w:val="00EA5D8B"/>
    <w:rsid w:val="00EF02CC"/>
    <w:rsid w:val="00F0611E"/>
    <w:rsid w:val="00F165CA"/>
    <w:rsid w:val="00F36DD8"/>
    <w:rsid w:val="00F9783C"/>
    <w:rsid w:val="00FB3FEF"/>
    <w:rsid w:val="00FE1F59"/>
    <w:rsid w:val="00FF2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AC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B51DE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B51DE"/>
    <w:rPr>
      <w:rFonts w:cs="Times New Roman"/>
    </w:rPr>
  </w:style>
  <w:style w:type="character" w:styleId="Hyperlink">
    <w:name w:val="Hyperlink"/>
    <w:basedOn w:val="DefaultParagraphFont"/>
    <w:uiPriority w:val="99"/>
    <w:rsid w:val="000B51D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B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54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890CD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C67058"/>
    <w:pPr>
      <w:widowControl w:val="0"/>
      <w:shd w:val="clear" w:color="auto" w:fill="FFFFFF"/>
      <w:suppressAutoHyphens/>
      <w:spacing w:after="0" w:line="240" w:lineRule="auto"/>
      <w:ind w:firstLine="400"/>
    </w:pPr>
    <w:rPr>
      <w:rFonts w:ascii="Times New Roman" w:hAnsi="Times New Roman"/>
      <w:color w:val="000000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67058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paragraph" w:customStyle="1" w:styleId="1">
    <w:name w:val="Основной текст1"/>
    <w:basedOn w:val="Normal"/>
    <w:uiPriority w:val="99"/>
    <w:rsid w:val="00F0611E"/>
    <w:pPr>
      <w:shd w:val="clear" w:color="auto" w:fill="FFFFFF"/>
      <w:suppressAutoHyphens/>
      <w:spacing w:after="0" w:line="259" w:lineRule="auto"/>
      <w:ind w:firstLine="400"/>
    </w:pPr>
    <w:rPr>
      <w:rFonts w:ascii="Times New Roman" w:hAnsi="Times New Roman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457</Words>
  <Characters>2609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Пользователь</cp:lastModifiedBy>
  <cp:revision>5</cp:revision>
  <cp:lastPrinted>2024-07-29T07:52:00Z</cp:lastPrinted>
  <dcterms:created xsi:type="dcterms:W3CDTF">2024-07-11T12:41:00Z</dcterms:created>
  <dcterms:modified xsi:type="dcterms:W3CDTF">2024-08-15T07:19:00Z</dcterms:modified>
</cp:coreProperties>
</file>